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3DFDE6BA" w:rsidR="00FF6E2C" w:rsidRDefault="00FF6E2C" w:rsidP="00F605ED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bookmarkStart w:id="0" w:name="_GoBack"/>
                  <w:bookmarkEnd w:id="0"/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="00A22958">
                    <w:rPr>
                      <w:b/>
                      <w:spacing w:val="-2"/>
                      <w:sz w:val="36"/>
                    </w:rPr>
                    <w:t>20</w:t>
                  </w:r>
                  <w:r w:rsidR="00EC2D99">
                    <w:rPr>
                      <w:b/>
                      <w:spacing w:val="-2"/>
                      <w:sz w:val="36"/>
                    </w:rPr>
                    <w:t>20</w:t>
                  </w:r>
                  <w:r w:rsidRPr="00FF6E2C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77777777" w:rsidR="00F51C20" w:rsidRPr="00037905" w:rsidRDefault="00F51C20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 w:rsidRPr="00037905">
        <w:rPr>
          <w:b/>
          <w:color w:val="548DD4" w:themeColor="text2" w:themeTint="99"/>
          <w:sz w:val="32"/>
          <w:szCs w:val="27"/>
          <w:lang w:eastAsia="es-ES"/>
        </w:rPr>
        <w:t>DATOS DE LA SOLICITUD</w:t>
      </w:r>
    </w:p>
    <w:p w14:paraId="4FBE5DAD" w14:textId="3EF29C42" w:rsidR="00F51C20" w:rsidRPr="004739D4" w:rsidRDefault="00F51C20" w:rsidP="0068773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00" w:lineRule="exact"/>
        <w:rPr>
          <w:rFonts w:ascii="Times" w:hAnsi="Times" w:cs="Apple Symbols"/>
          <w:color w:val="548DD4" w:themeColor="text2" w:themeTint="99"/>
          <w:lang w:val="es-ES_tradnl"/>
        </w:rPr>
      </w:pPr>
      <w:r w:rsidRPr="004739D4">
        <w:rPr>
          <w:rFonts w:ascii="Times" w:hAnsi="Times" w:cs="Apple Symbols"/>
          <w:color w:val="548DD4" w:themeColor="text2" w:themeTint="99"/>
          <w:lang w:eastAsia="es-ES"/>
        </w:rPr>
        <w:t>Para que esta solicitud sea v</w:t>
      </w:r>
      <w:r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lida ES IMPRESCINDIBLE que tenga fecha de salida en oficinas de 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correos antes del </w:t>
      </w:r>
      <w:r w:rsidR="002D36B3">
        <w:rPr>
          <w:rFonts w:ascii="Times" w:hAnsi="Times" w:cs="Apple Symbols"/>
          <w:color w:val="548DD4" w:themeColor="text2" w:themeTint="99"/>
          <w:lang w:eastAsia="es-ES"/>
        </w:rPr>
        <w:t>1</w:t>
      </w:r>
      <w:r w:rsidR="00CF1699">
        <w:rPr>
          <w:rFonts w:ascii="Times" w:hAnsi="Times" w:cs="Apple Symbols"/>
          <w:color w:val="548DD4" w:themeColor="text2" w:themeTint="99"/>
          <w:lang w:eastAsia="es-ES"/>
        </w:rPr>
        <w:t>1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 xml:space="preserve"> de </w:t>
      </w:r>
      <w:r w:rsidR="00A22958">
        <w:rPr>
          <w:rFonts w:ascii="Times" w:hAnsi="Times" w:cs="Apple Symbols"/>
          <w:color w:val="548DD4" w:themeColor="text2" w:themeTint="99"/>
          <w:lang w:eastAsia="es-ES"/>
        </w:rPr>
        <w:t>s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>e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>p</w:t>
      </w:r>
      <w:r w:rsidR="00F605ED">
        <w:rPr>
          <w:rFonts w:ascii="Times" w:hAnsi="Times" w:cs="Apple Symbols"/>
          <w:color w:val="548DD4" w:themeColor="text2" w:themeTint="99"/>
          <w:lang w:eastAsia="es-ES"/>
        </w:rPr>
        <w:t>tiembre de 20</w:t>
      </w:r>
      <w:r w:rsidR="00CF1699">
        <w:rPr>
          <w:rFonts w:ascii="Times" w:hAnsi="Times" w:cs="Apple Symbols"/>
          <w:color w:val="548DD4" w:themeColor="text2" w:themeTint="99"/>
          <w:lang w:eastAsia="es-ES"/>
        </w:rPr>
        <w:t>20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. En el presente documento d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ebe</w:t>
      </w:r>
      <w:r w:rsidR="004739D4" w:rsidRPr="004739D4">
        <w:rPr>
          <w:rFonts w:ascii="Times" w:hAnsi="Times" w:cs="Apple Symbols"/>
          <w:color w:val="548DD4" w:themeColor="text2" w:themeTint="99"/>
          <w:lang w:eastAsia="es-ES"/>
        </w:rPr>
        <w:t>r</w:t>
      </w:r>
      <w:r w:rsidR="004739D4" w:rsidRPr="004739D4">
        <w:rPr>
          <w:rFonts w:ascii="Times" w:hAnsi="Times" w:cs="Times New Roman"/>
          <w:color w:val="548DD4" w:themeColor="text2" w:themeTint="99"/>
          <w:lang w:eastAsia="es-ES"/>
        </w:rPr>
        <w:t>á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figurar obligatoriamente las firmas originales del 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representante legal del </w:t>
      </w:r>
      <w:r w:rsidR="00EC2D99">
        <w:rPr>
          <w:rFonts w:ascii="Times" w:hAnsi="Times" w:cs="Apple Symbols"/>
          <w:color w:val="548DD4" w:themeColor="text2" w:themeTint="99"/>
          <w:lang w:eastAsia="es-ES"/>
        </w:rPr>
        <w:t>c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e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n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>tro y el candidato propuesto con el sello de la entidad solicitante, adjuntando toda la documentaci</w:t>
      </w:r>
      <w:r w:rsidR="00AE2A98" w:rsidRPr="004739D4">
        <w:rPr>
          <w:rFonts w:ascii="Times" w:hAnsi="Times" w:cs="Times New Roman"/>
          <w:color w:val="548DD4" w:themeColor="text2" w:themeTint="99"/>
          <w:lang w:eastAsia="es-ES"/>
        </w:rPr>
        <w:t>ó</w:t>
      </w:r>
      <w:r w:rsidR="00AE2A98" w:rsidRPr="004739D4">
        <w:rPr>
          <w:rFonts w:ascii="Times" w:hAnsi="Times" w:cs="Apple Symbols"/>
          <w:color w:val="548DD4" w:themeColor="text2" w:themeTint="99"/>
          <w:lang w:eastAsia="es-ES"/>
        </w:rPr>
        <w:t xml:space="preserve">n </w:t>
      </w:r>
      <w:r w:rsidRPr="004739D4">
        <w:rPr>
          <w:rFonts w:ascii="Times" w:hAnsi="Times" w:cs="Apple Symbols"/>
          <w:color w:val="548DD4" w:themeColor="text2" w:themeTint="99"/>
          <w:lang w:eastAsia="es-ES"/>
        </w:rPr>
        <w:t>preceptiva.</w:t>
      </w:r>
    </w:p>
    <w:p w14:paraId="3845258D" w14:textId="77777777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426"/>
        <w:gridCol w:w="141"/>
        <w:gridCol w:w="1560"/>
        <w:gridCol w:w="1134"/>
        <w:gridCol w:w="708"/>
        <w:gridCol w:w="142"/>
        <w:gridCol w:w="1067"/>
        <w:gridCol w:w="209"/>
        <w:gridCol w:w="142"/>
        <w:gridCol w:w="1417"/>
        <w:gridCol w:w="1418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1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="00B8773B">
              <w:rPr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12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2"/>
          </w:p>
        </w:tc>
        <w:tc>
          <w:tcPr>
            <w:tcW w:w="21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B87FDF3" w14:textId="78A72DB8" w:rsidTr="00F477B5">
        <w:trPr>
          <w:cantSplit/>
          <w:trHeight w:val="410"/>
        </w:trPr>
        <w:tc>
          <w:tcPr>
            <w:tcW w:w="16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2516FB" w14:textId="022AD084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Domicilio actual</w:t>
            </w:r>
          </w:p>
        </w:tc>
        <w:tc>
          <w:tcPr>
            <w:tcW w:w="5103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A8316" w14:textId="31CE62D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8C8F43" w14:textId="212C76D3" w:rsidR="00F477B5" w:rsidRPr="00F477B5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Código Postal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91F0EB" w14:textId="55B1C431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77633F50" w14:textId="7AF44FA4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79F2CE" w14:textId="0FE70054" w:rsidR="00F477B5" w:rsidRPr="005A1B04" w:rsidRDefault="00F477B5" w:rsidP="00366319">
            <w:pPr>
              <w:rPr>
                <w:b/>
                <w:lang w:val="es-ES_tradnl"/>
              </w:rPr>
            </w:pPr>
            <w:r w:rsidRPr="00F477B5">
              <w:rPr>
                <w:b/>
                <w:lang w:val="es-ES_tradnl"/>
              </w:rPr>
              <w:t>Localidad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648C32" w14:textId="1FC0649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30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7DEDE8" w14:textId="3C1DEFEB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Provincia</w:t>
            </w:r>
          </w:p>
        </w:tc>
        <w:tc>
          <w:tcPr>
            <w:tcW w:w="31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A0504D" w14:textId="32DFD810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25D8A817" w14:textId="77777777" w:rsidTr="00F477B5">
        <w:trPr>
          <w:cantSplit/>
          <w:trHeight w:val="410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45F45" w14:textId="3C3E465B" w:rsidR="00F477B5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Teléfono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793D5" w14:textId="5070A42B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8F544F" w14:textId="4F152211" w:rsidR="00F477B5" w:rsidRPr="00F477B5" w:rsidRDefault="00F477B5" w:rsidP="00B9584B">
            <w:pPr>
              <w:rPr>
                <w:b/>
                <w:color w:val="000000" w:themeColor="text1"/>
                <w:lang w:val="es-ES_tradnl"/>
              </w:rPr>
            </w:pPr>
            <w:r w:rsidRPr="00F477B5">
              <w:rPr>
                <w:b/>
                <w:color w:val="000000" w:themeColor="text1"/>
                <w:lang w:val="es-ES_tradnl"/>
              </w:rPr>
              <w:t>Correo electrónico</w:t>
            </w:r>
          </w:p>
        </w:tc>
        <w:tc>
          <w:tcPr>
            <w:tcW w:w="425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20CFA" w14:textId="0C56F4F8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2B841E0E" w14:textId="77777777" w:rsidR="00E853EB" w:rsidRDefault="00E853EB">
      <w:pPr>
        <w:jc w:val="left"/>
      </w:pPr>
    </w:p>
    <w:p w14:paraId="0681D063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88"/>
        <w:gridCol w:w="391"/>
        <w:gridCol w:w="1310"/>
        <w:gridCol w:w="6379"/>
      </w:tblGrid>
      <w:tr w:rsidR="00B9584B" w:rsidRPr="00507459" w14:paraId="33D6788E" w14:textId="7DA74E2C" w:rsidTr="005A1B04">
        <w:trPr>
          <w:cantSplit/>
          <w:trHeight w:val="851"/>
        </w:trPr>
        <w:tc>
          <w:tcPr>
            <w:tcW w:w="18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7475C2" w14:textId="3FE1CB3C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Título del proyecto</w:t>
            </w:r>
          </w:p>
        </w:tc>
        <w:tc>
          <w:tcPr>
            <w:tcW w:w="76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6EE56C" w14:textId="73744B40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3"/>
          </w:p>
        </w:tc>
      </w:tr>
      <w:tr w:rsidR="00B9584B" w:rsidRPr="00507459" w14:paraId="5BDB70B5" w14:textId="77777777" w:rsidTr="005A1B04">
        <w:trPr>
          <w:cantSplit/>
          <w:trHeight w:val="851"/>
        </w:trPr>
        <w:tc>
          <w:tcPr>
            <w:tcW w:w="31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0678B49E" w14:textId="6A02AD48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Investigador principal del proyecto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5C88B" w14:textId="61E0DFEC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4"/>
          </w:p>
        </w:tc>
      </w:tr>
      <w:tr w:rsidR="00B9584B" w:rsidRPr="00507459" w14:paraId="4D6FFEC0" w14:textId="77777777" w:rsidTr="005A1B04">
        <w:trPr>
          <w:cantSplit/>
          <w:trHeight w:val="851"/>
        </w:trPr>
        <w:tc>
          <w:tcPr>
            <w:tcW w:w="1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  <w:vAlign w:val="center"/>
          </w:tcPr>
          <w:p w14:paraId="6FD0461E" w14:textId="61062BF0" w:rsidR="00B9584B" w:rsidRPr="005A1B04" w:rsidRDefault="00B9584B" w:rsidP="005A1B04">
            <w:pPr>
              <w:jc w:val="left"/>
              <w:rPr>
                <w:b/>
                <w:lang w:val="es-ES_tradnl"/>
              </w:rPr>
            </w:pPr>
            <w:r w:rsidRPr="005A1B04">
              <w:rPr>
                <w:b/>
                <w:lang w:val="es-ES_tradnl"/>
              </w:rPr>
              <w:t>Centro del IP</w:t>
            </w:r>
          </w:p>
        </w:tc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ED221" w14:textId="1901EC79" w:rsidR="00B9584B" w:rsidRPr="00F477B5" w:rsidRDefault="005A1B04" w:rsidP="005A1B04">
            <w:pPr>
              <w:jc w:val="left"/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5"/>
          </w:p>
        </w:tc>
      </w:tr>
    </w:tbl>
    <w:p w14:paraId="5C8CDF85" w14:textId="77777777" w:rsidR="00B9584B" w:rsidRDefault="00B9584B">
      <w:pPr>
        <w:jc w:val="left"/>
      </w:pPr>
    </w:p>
    <w:p w14:paraId="2D66B06C" w14:textId="77777777" w:rsidR="00E853EB" w:rsidRDefault="00E853EB">
      <w:pPr>
        <w:jc w:val="left"/>
      </w:pP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6804"/>
      </w:tblGrid>
      <w:tr w:rsidR="00B9584B" w:rsidRPr="00507459" w14:paraId="62F27684" w14:textId="5B41CDBA" w:rsidTr="00E853EB">
        <w:trPr>
          <w:cantSplit/>
          <w:trHeight w:hRule="exact" w:val="851"/>
        </w:trPr>
        <w:tc>
          <w:tcPr>
            <w:tcW w:w="2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D31C52" w14:textId="6D375B16" w:rsidR="00B9584B" w:rsidRPr="00F605ED" w:rsidRDefault="00B9584B" w:rsidP="00784E66">
            <w:pPr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>Centro Solicitante de la ayuda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E4EA9" w14:textId="71FE57B7" w:rsidR="00B9584B" w:rsidRPr="00F477B5" w:rsidRDefault="005A1B04" w:rsidP="00B9584B">
            <w:pPr>
              <w:rPr>
                <w:color w:val="0000FF"/>
                <w:lang w:val="en-US"/>
              </w:rPr>
            </w:pPr>
            <w:r w:rsidRPr="00F477B5">
              <w:rPr>
                <w:color w:val="0000FF"/>
                <w:lang w:val="en-US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Pr="00F477B5">
              <w:rPr>
                <w:color w:val="0000FF"/>
                <w:lang w:val="en-US"/>
              </w:rPr>
              <w:instrText xml:space="preserve"> FORMTEXT </w:instrText>
            </w:r>
            <w:r w:rsidRPr="00F477B5">
              <w:rPr>
                <w:color w:val="0000FF"/>
                <w:lang w:val="en-US"/>
              </w:rPr>
            </w:r>
            <w:r w:rsidRPr="00F477B5">
              <w:rPr>
                <w:color w:val="0000FF"/>
                <w:lang w:val="en-US"/>
              </w:rPr>
              <w:fldChar w:fldCharType="separate"/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noProof/>
                <w:color w:val="0000FF"/>
                <w:lang w:val="en-US"/>
              </w:rPr>
              <w:t> </w:t>
            </w:r>
            <w:r w:rsidRPr="00F477B5">
              <w:rPr>
                <w:color w:val="0000FF"/>
                <w:lang w:val="en-US"/>
              </w:rPr>
              <w:fldChar w:fldCharType="end"/>
            </w:r>
            <w:bookmarkEnd w:id="6"/>
          </w:p>
        </w:tc>
      </w:tr>
      <w:tr w:rsidR="00B9584B" w:rsidRPr="00507459" w14:paraId="09BE9C8B" w14:textId="77777777" w:rsidTr="00E853EB">
        <w:trPr>
          <w:cantSplit/>
          <w:trHeight w:hRule="exact" w:val="3342"/>
        </w:trPr>
        <w:tc>
          <w:tcPr>
            <w:tcW w:w="95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113" w:type="dxa"/>
              <w:left w:w="85" w:type="dxa"/>
              <w:bottom w:w="113" w:type="dxa"/>
              <w:right w:w="85" w:type="dxa"/>
            </w:tcMar>
          </w:tcPr>
          <w:p w14:paraId="1D0EF578" w14:textId="75CC75E5" w:rsidR="00E853EB" w:rsidRPr="008D1137" w:rsidRDefault="00E13145" w:rsidP="008D1137">
            <w:pPr>
              <w:pStyle w:val="Body"/>
              <w:jc w:val="left"/>
            </w:pPr>
            <w:r>
              <w:rPr>
                <w:b/>
              </w:rPr>
              <w:t xml:space="preserve"> </w:t>
            </w:r>
            <w:r w:rsidR="00E853EB" w:rsidRPr="00E853EB">
              <w:rPr>
                <w:b/>
              </w:rPr>
              <w:t>FECHA</w:t>
            </w:r>
            <w:r w:rsidR="00E853EB">
              <w:t>,</w:t>
            </w:r>
            <w:r w:rsidR="00CF1699">
              <w:t xml:space="preserve">  </w:t>
            </w:r>
            <w:r w:rsidR="008D1137">
              <w:t xml:space="preserve">                                                                             </w:t>
            </w:r>
            <w:r>
              <w:t xml:space="preserve">             </w:t>
            </w:r>
            <w:r w:rsidR="008D1137" w:rsidRPr="00E853EB">
              <w:rPr>
                <w:b/>
              </w:rPr>
              <w:t>FECHA</w:t>
            </w:r>
            <w:r w:rsidR="008D1137">
              <w:t xml:space="preserve">, </w:t>
            </w:r>
          </w:p>
          <w:p w14:paraId="4A4B87E9" w14:textId="4B2FD6E5" w:rsidR="00F8705D" w:rsidRDefault="00F8705D" w:rsidP="00F8705D">
            <w:pPr>
              <w:pStyle w:val="Body"/>
              <w:jc w:val="left"/>
            </w:pPr>
          </w:p>
          <w:p w14:paraId="4EA9DA33" w14:textId="373DAED5" w:rsidR="00F8705D" w:rsidRDefault="00F8705D" w:rsidP="00F8705D">
            <w:pPr>
              <w:pStyle w:val="Body"/>
              <w:jc w:val="left"/>
            </w:pPr>
          </w:p>
          <w:p w14:paraId="6524A739" w14:textId="4720C020" w:rsidR="00F8705D" w:rsidRDefault="00F8705D" w:rsidP="00F8705D">
            <w:pPr>
              <w:pStyle w:val="Body"/>
              <w:jc w:val="left"/>
            </w:pPr>
          </w:p>
          <w:p w14:paraId="4A302799" w14:textId="099150FD" w:rsidR="00F8705D" w:rsidRDefault="00F8705D" w:rsidP="00F8705D">
            <w:pPr>
              <w:pStyle w:val="Body"/>
              <w:jc w:val="left"/>
            </w:pPr>
            <w:r w:rsidRPr="00F8705D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3EFD88DD" wp14:editId="662F3428">
                      <wp:extent cx="2049145" cy="593725"/>
                      <wp:effectExtent l="0" t="0" r="33655" b="15875"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8EA78F5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EFD88DD" id="Rectángulo 5" o:spid="_x0000_s1026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PFwkMuMAgAApA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48EA78F5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>
              <w:t xml:space="preserve">                                         </w:t>
            </w:r>
            <w:r w:rsidRPr="00F8705D">
              <w:rPr>
                <w:noProof/>
                <w:lang w:val="es-ES"/>
              </w:rPr>
              <mc:AlternateContent>
                <mc:Choice Requires="wps">
                  <w:drawing>
                    <wp:inline distT="0" distB="0" distL="0" distR="0" wp14:anchorId="54555106" wp14:editId="68122B85">
                      <wp:extent cx="2049145" cy="593725"/>
                      <wp:effectExtent l="0" t="0" r="33655" b="15875"/>
                      <wp:docPr id="2" name="Rectángulo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49145" cy="5937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  <a:effectLst/>
                            </wps:spPr>
                            <wps:style>
                              <a:lnRef idx="1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2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316C10" w14:textId="77777777" w:rsidR="00F8705D" w:rsidRDefault="00F8705D" w:rsidP="00F8705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4555106" id="Rectángulo 2" o:spid="_x0000_s1027" style="width:161.35pt;height:4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" fillcolor="white [3212]" strokecolor="black [3213]">
                      <v:textbox>
                        <w:txbxContent>
                          <w:p w14:paraId="1B316C10" w14:textId="77777777" w:rsidR="00F8705D" w:rsidRDefault="00F8705D" w:rsidP="00F8705D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FAF7480" w14:textId="109B3F68" w:rsidR="00E853EB" w:rsidRDefault="00E853EB" w:rsidP="00E853EB">
            <w:pPr>
              <w:pStyle w:val="Body"/>
              <w:spacing w:before="0" w:line="240" w:lineRule="auto"/>
              <w:ind w:left="170"/>
              <w:jc w:val="center"/>
            </w:pPr>
          </w:p>
          <w:p w14:paraId="61EBCD5D" w14:textId="7CEE74A2" w:rsidR="00E853EB" w:rsidRDefault="00E853EB" w:rsidP="00F8705D">
            <w:pPr>
              <w:pStyle w:val="Body"/>
              <w:spacing w:before="0" w:line="240" w:lineRule="auto"/>
              <w:ind w:left="170"/>
              <w:jc w:val="left"/>
            </w:pPr>
          </w:p>
          <w:p w14:paraId="1737701A" w14:textId="1EA1AE21" w:rsidR="00E853EB" w:rsidRPr="00F605ED" w:rsidRDefault="005A1B04" w:rsidP="008D1137">
            <w:pPr>
              <w:pStyle w:val="Body"/>
              <w:spacing w:before="0" w:line="240" w:lineRule="auto"/>
              <w:ind w:left="170"/>
              <w:jc w:val="left"/>
              <w:rPr>
                <w:rFonts w:asciiTheme="majorHAnsi" w:hAnsiTheme="majorHAnsi"/>
                <w:color w:val="A6A6A6" w:themeColor="background1" w:themeShade="A6"/>
                <w:lang w:val="es-ES_tradnl"/>
              </w:rPr>
            </w:pPr>
            <w:r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</w:t>
            </w:r>
            <w:r w:rsidR="008D1137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 xml:space="preserve">                                                                                                            </w:t>
            </w:r>
            <w:r w:rsidR="008D1137" w:rsidRPr="00F605ED">
              <w:rPr>
                <w:rFonts w:asciiTheme="majorHAnsi" w:hAnsiTheme="majorHAnsi"/>
                <w:color w:val="A6A6A6" w:themeColor="background1" w:themeShade="A6"/>
                <w:lang w:val="es-ES_tradnl"/>
              </w:rPr>
              <w:t>Firma y sello</w:t>
            </w:r>
          </w:p>
          <w:p w14:paraId="5418DC20" w14:textId="411E3B8D" w:rsidR="00B9584B" w:rsidRPr="00F605ED" w:rsidRDefault="00B9584B" w:rsidP="00F8705D">
            <w:pPr>
              <w:pStyle w:val="Body"/>
              <w:jc w:val="left"/>
              <w:rPr>
                <w:b/>
                <w:lang w:val="es-ES_tradnl"/>
              </w:rPr>
            </w:pPr>
            <w:r w:rsidRPr="00F605ED">
              <w:rPr>
                <w:b/>
                <w:lang w:val="es-ES_tradnl"/>
              </w:rPr>
              <w:t xml:space="preserve">EL REPRESENTANTE LEGAL </w:t>
            </w:r>
            <w:r w:rsidR="00E853EB" w:rsidRPr="00F605ED">
              <w:rPr>
                <w:b/>
                <w:lang w:val="es-ES_tradnl"/>
              </w:rPr>
              <w:t>DEL CENTRO</w:t>
            </w:r>
            <w:r w:rsidR="00F8705D">
              <w:rPr>
                <w:b/>
                <w:lang w:val="es-ES_tradnl"/>
              </w:rPr>
              <w:t xml:space="preserve">                       </w:t>
            </w:r>
            <w:r w:rsidR="008D1137">
              <w:rPr>
                <w:b/>
                <w:lang w:val="es-ES_tradnl"/>
              </w:rPr>
              <w:t xml:space="preserve">         </w:t>
            </w:r>
            <w:r w:rsidR="00F8705D" w:rsidRPr="00F605ED">
              <w:rPr>
                <w:b/>
                <w:lang w:val="es-ES_tradnl"/>
              </w:rPr>
              <w:t xml:space="preserve">EL </w:t>
            </w:r>
            <w:r w:rsidR="00F8705D">
              <w:rPr>
                <w:b/>
                <w:lang w:val="es-ES_tradnl"/>
              </w:rPr>
              <w:t>CANDIDATO</w:t>
            </w:r>
          </w:p>
          <w:p w14:paraId="78C71A56" w14:textId="7313577F" w:rsidR="00F8705D" w:rsidRDefault="00EF55B4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lang w:val="es-ES_tradnl"/>
              </w:rPr>
            </w:pPr>
            <w:r>
              <w:rPr>
                <w:b/>
                <w:lang w:val="es-ES_tradnl"/>
              </w:rPr>
              <w:t xml:space="preserve">  </w:t>
            </w:r>
            <w:r w:rsidR="008D1137">
              <w:rPr>
                <w:b/>
                <w:lang w:val="es-ES_tradnl"/>
              </w:rPr>
              <w:t xml:space="preserve"> </w:t>
            </w:r>
            <w:r w:rsidR="00B9584B" w:rsidRPr="00F605ED">
              <w:rPr>
                <w:b/>
                <w:lang w:val="es-ES_tradnl"/>
              </w:rPr>
              <w:t>F</w:t>
            </w:r>
            <w:r w:rsidR="00E853EB" w:rsidRPr="00F605ED">
              <w:rPr>
                <w:b/>
                <w:lang w:val="es-ES_tradnl"/>
              </w:rPr>
              <w:t>irma</w:t>
            </w:r>
            <w:r w:rsidR="00B9584B" w:rsidRPr="00F605ED">
              <w:rPr>
                <w:b/>
                <w:lang w:val="es-ES_tradnl"/>
              </w:rPr>
              <w:t>do</w:t>
            </w:r>
            <w:r w:rsidR="00B9584B" w:rsidRPr="00F605ED">
              <w:rPr>
                <w:lang w:val="es-ES_tradnl"/>
              </w:rPr>
              <w:t xml:space="preserve">: </w:t>
            </w:r>
            <w:r w:rsidR="00F8705D">
              <w:rPr>
                <w:lang w:val="es-ES_tradnl"/>
              </w:rPr>
              <w:t xml:space="preserve">                                                   </w:t>
            </w:r>
            <w:r>
              <w:rPr>
                <w:lang w:val="es-ES_tradnl"/>
              </w:rPr>
              <w:t xml:space="preserve">                              </w:t>
            </w:r>
            <w:r w:rsidR="008D1137">
              <w:rPr>
                <w:lang w:val="es-ES_tradnl"/>
              </w:rPr>
              <w:t xml:space="preserve">          </w:t>
            </w:r>
            <w:r w:rsidR="00F8705D" w:rsidRPr="00F605ED">
              <w:rPr>
                <w:b/>
                <w:lang w:val="es-ES_tradnl"/>
              </w:rPr>
              <w:t>Firmado</w:t>
            </w:r>
            <w:r w:rsidR="00F8705D" w:rsidRPr="00F605ED">
              <w:rPr>
                <w:lang w:val="es-ES_tradnl"/>
              </w:rPr>
              <w:t xml:space="preserve">: </w:t>
            </w:r>
            <w:r w:rsidR="008D1137">
              <w:rPr>
                <w:lang w:val="es-ES_tradnl"/>
              </w:rPr>
              <w:t xml:space="preserve"> </w:t>
            </w:r>
          </w:p>
          <w:p w14:paraId="0AB9820B" w14:textId="26E20C1E" w:rsidR="00B9584B" w:rsidRPr="00F8705D" w:rsidRDefault="008D1137" w:rsidP="00F8705D">
            <w:pPr>
              <w:widowControl w:val="0"/>
              <w:tabs>
                <w:tab w:val="clear" w:pos="552"/>
              </w:tabs>
              <w:autoSpaceDE w:val="0"/>
              <w:autoSpaceDN w:val="0"/>
              <w:adjustRightInd w:val="0"/>
              <w:spacing w:before="0" w:line="240" w:lineRule="auto"/>
              <w:jc w:val="left"/>
              <w:rPr>
                <w:b/>
                <w:lang w:val="es-ES_tradnl" w:eastAsia="es-ES"/>
              </w:rPr>
            </w:pPr>
            <w:r>
              <w:rPr>
                <w:b/>
                <w:lang w:val="es-ES_tradnl"/>
              </w:rPr>
              <w:t xml:space="preserve">   Nombre y apellidos del representante legal del centro</w:t>
            </w:r>
            <w:r w:rsidR="00F8705D">
              <w:rPr>
                <w:color w:val="0000FF"/>
              </w:rPr>
              <w:t xml:space="preserve">               </w:t>
            </w:r>
            <w:r>
              <w:rPr>
                <w:color w:val="0000FF"/>
              </w:rPr>
              <w:t xml:space="preserve"> </w:t>
            </w:r>
            <w:r w:rsidR="00F8705D">
              <w:rPr>
                <w:b/>
                <w:lang w:val="es-ES_tradnl"/>
              </w:rPr>
              <w:t>Nombre y apellido</w:t>
            </w:r>
            <w:r>
              <w:rPr>
                <w:b/>
                <w:lang w:val="es-ES_tradnl"/>
              </w:rPr>
              <w:t>s</w:t>
            </w:r>
            <w:r w:rsidR="00F8705D">
              <w:rPr>
                <w:b/>
                <w:lang w:val="es-ES_tradnl"/>
              </w:rPr>
              <w:t xml:space="preserve"> del candidato</w:t>
            </w:r>
          </w:p>
        </w:tc>
      </w:tr>
    </w:tbl>
    <w:p w14:paraId="5E9AE888" w14:textId="77777777" w:rsidR="00D45E1A" w:rsidRPr="00507459" w:rsidRDefault="00D45E1A" w:rsidP="00E853EB">
      <w:pPr>
        <w:rPr>
          <w:lang w:val="es-ES_tradnl"/>
        </w:rPr>
      </w:pPr>
    </w:p>
    <w:sectPr w:rsidR="00D45E1A" w:rsidRPr="00507459" w:rsidSect="004739D4">
      <w:headerReference w:type="default" r:id="rId9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23D5A" w14:textId="77777777" w:rsidR="00C9130A" w:rsidRDefault="00C9130A" w:rsidP="00784E66">
      <w:r>
        <w:separator/>
      </w:r>
    </w:p>
  </w:endnote>
  <w:endnote w:type="continuationSeparator" w:id="0">
    <w:p w14:paraId="3E034273" w14:textId="77777777" w:rsidR="00C9130A" w:rsidRDefault="00C9130A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pple Symbols">
    <w:altName w:val="Arial"/>
    <w:charset w:val="00"/>
    <w:family w:val="auto"/>
    <w:pitch w:val="variable"/>
    <w:sig w:usb0="800000A3" w:usb1="08007BEB" w:usb2="01840034" w:usb3="00000000" w:csb0="000001FB" w:csb1="00000000"/>
  </w:font>
  <w:font w:name="Times">
    <w:altName w:val="Times New Roman"/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717E44B" w14:textId="77777777" w:rsidR="00C9130A" w:rsidRDefault="00C9130A" w:rsidP="00784E66">
      <w:r>
        <w:separator/>
      </w:r>
    </w:p>
  </w:footnote>
  <w:footnote w:type="continuationSeparator" w:id="0">
    <w:p w14:paraId="7373A926" w14:textId="77777777" w:rsidR="00C9130A" w:rsidRDefault="00C9130A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8B720A" w14:textId="0D0E6C2D" w:rsidR="00FF6E2C" w:rsidRDefault="00A22958" w:rsidP="00FF6E2C">
    <w:pPr>
      <w:pStyle w:val="Encabezado"/>
      <w:rPr>
        <w:szCs w:val="18"/>
      </w:rPr>
    </w:pPr>
    <w:r w:rsidRPr="00A22958">
      <w:rPr>
        <w:noProof/>
      </w:rPr>
      <w:drawing>
        <wp:anchor distT="0" distB="0" distL="114300" distR="114300" simplePos="0" relativeHeight="251660800" behindDoc="0" locked="0" layoutInCell="1" allowOverlap="1" wp14:anchorId="581618B5" wp14:editId="7F700B72">
          <wp:simplePos x="0" y="0"/>
          <wp:positionH relativeFrom="margin">
            <wp:posOffset>0</wp:posOffset>
          </wp:positionH>
          <wp:positionV relativeFrom="margin">
            <wp:posOffset>-1260475</wp:posOffset>
          </wp:positionV>
          <wp:extent cx="1971675" cy="563880"/>
          <wp:effectExtent l="0" t="0" r="9525" b="7620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SEHH_Leyenda_Alta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1675" cy="56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22958">
      <w:rPr>
        <w:noProof/>
      </w:rPr>
      <w:drawing>
        <wp:anchor distT="0" distB="0" distL="114300" distR="114300" simplePos="0" relativeHeight="251673088" behindDoc="0" locked="0" layoutInCell="1" allowOverlap="1" wp14:anchorId="49CC7916" wp14:editId="3056726A">
          <wp:simplePos x="0" y="0"/>
          <wp:positionH relativeFrom="margin">
            <wp:posOffset>4276090</wp:posOffset>
          </wp:positionH>
          <wp:positionV relativeFrom="margin">
            <wp:posOffset>-1478280</wp:posOffset>
          </wp:positionV>
          <wp:extent cx="1476375" cy="1120140"/>
          <wp:effectExtent l="0" t="0" r="9525" b="381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-FEHH-color-Legen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7637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A2DFF2" w14:textId="0D90DAA1" w:rsidR="00FF6E2C" w:rsidRDefault="00FF6E2C" w:rsidP="00FF6E2C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 wp14:anchorId="702DC278" wp14:editId="7BAB506A">
              <wp:simplePos x="0" y="0"/>
              <wp:positionH relativeFrom="column">
                <wp:posOffset>1816100</wp:posOffset>
              </wp:positionH>
              <wp:positionV relativeFrom="paragraph">
                <wp:posOffset>17145</wp:posOffset>
              </wp:positionV>
              <wp:extent cx="2400300" cy="488950"/>
              <wp:effectExtent l="0" t="0" r="0" b="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488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FF6E2C" w:rsidRPr="001928EA" w:rsidRDefault="00FF6E2C" w:rsidP="00FF6E2C">
                          <w:pPr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</w:pP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PROGRAMA DE PROMOCIÓN 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br/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DE LA</w:t>
                          </w:r>
                          <w:r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 xml:space="preserve"> </w:t>
                          </w:r>
                          <w:r w:rsidRPr="001928EA">
                            <w:rPr>
                              <w:rFonts w:ascii="Arial Narrow" w:hAnsi="Arial Narrow"/>
                              <w:b/>
                              <w:color w:val="0070C0"/>
                              <w:sz w:val="22"/>
                            </w:rPr>
                            <w:t>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8" type="#_x0000_t202" style="position:absolute;left:0;text-align:left;margin-left:143pt;margin-top:1.35pt;width:189pt;height:38.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" filled="f" stroked="f">
              <v:textbox>
                <w:txbxContent>
                  <w:p w14:paraId="1DD3548D" w14:textId="77777777" w:rsidR="00FF6E2C" w:rsidRPr="001928EA" w:rsidRDefault="00FF6E2C" w:rsidP="00FF6E2C">
                    <w:pPr>
                      <w:jc w:val="center"/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</w:pP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PROGRAMA DE PROMOCIÓN 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br/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DE LA</w:t>
                    </w:r>
                    <w:r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 xml:space="preserve"> </w:t>
                    </w:r>
                    <w:r w:rsidRPr="001928EA">
                      <w:rPr>
                        <w:rFonts w:ascii="Arial Narrow" w:hAnsi="Arial Narrow"/>
                        <w:b/>
                        <w:color w:val="0070C0"/>
                        <w:sz w:val="22"/>
                      </w:rPr>
                      <w:t>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3762BA59" w:rsidR="00FF6E2C" w:rsidRPr="0059164E" w:rsidRDefault="00FF6E2C" w:rsidP="00FF6E2C">
    <w:pPr>
      <w:pStyle w:val="Encabezado"/>
    </w:pPr>
  </w:p>
  <w:p w14:paraId="4E3B43B3" w14:textId="77777777" w:rsidR="00FF6E2C" w:rsidRDefault="00FF6E2C" w:rsidP="00FF6E2C">
    <w:pPr>
      <w:pStyle w:val="Textoindependiente"/>
      <w:pBdr>
        <w:bottom w:val="single" w:sz="18" w:space="1" w:color="8DB3E2" w:themeColor="text2" w:themeTint="66"/>
      </w:pBdr>
      <w:ind w:left="-142" w:right="2"/>
      <w:jc w:val="center"/>
      <w:rPr>
        <w:b/>
        <w:color w:val="000000"/>
        <w:sz w:val="18"/>
        <w:szCs w:val="18"/>
      </w:rPr>
    </w:pPr>
  </w:p>
  <w:p w14:paraId="07F554F8" w14:textId="77777777" w:rsidR="008A65DB" w:rsidRPr="0059164E" w:rsidRDefault="008A65DB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9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9"/>
  </w:num>
  <w:num w:numId="8">
    <w:abstractNumId w:val="8"/>
  </w:num>
  <w:num w:numId="9">
    <w:abstractNumId w:val="4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20"/>
  <w:autoHyphenation/>
  <w:hyphenationZone w:val="357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27A1A"/>
    <w:rsid w:val="002A1083"/>
    <w:rsid w:val="002D36B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5B6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D1137"/>
    <w:rsid w:val="008E5A4F"/>
    <w:rsid w:val="008F20DF"/>
    <w:rsid w:val="00900A49"/>
    <w:rsid w:val="00916B2C"/>
    <w:rsid w:val="00923F7A"/>
    <w:rsid w:val="00924311"/>
    <w:rsid w:val="009247F0"/>
    <w:rsid w:val="009319D0"/>
    <w:rsid w:val="00947F48"/>
    <w:rsid w:val="00965546"/>
    <w:rsid w:val="009A07A4"/>
    <w:rsid w:val="009D241F"/>
    <w:rsid w:val="009F4F6C"/>
    <w:rsid w:val="009F7160"/>
    <w:rsid w:val="00A22958"/>
    <w:rsid w:val="00A53BA2"/>
    <w:rsid w:val="00A57455"/>
    <w:rsid w:val="00AA7B8B"/>
    <w:rsid w:val="00AB0A06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21849"/>
    <w:rsid w:val="00C34081"/>
    <w:rsid w:val="00C53683"/>
    <w:rsid w:val="00C80DFE"/>
    <w:rsid w:val="00C8340B"/>
    <w:rsid w:val="00C9130A"/>
    <w:rsid w:val="00C93381"/>
    <w:rsid w:val="00CF1699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4B3D"/>
    <w:rsid w:val="00D867BF"/>
    <w:rsid w:val="00DA4C6C"/>
    <w:rsid w:val="00DD3A8E"/>
    <w:rsid w:val="00DE6365"/>
    <w:rsid w:val="00E13145"/>
    <w:rsid w:val="00E273BA"/>
    <w:rsid w:val="00E3380E"/>
    <w:rsid w:val="00E33D2D"/>
    <w:rsid w:val="00E345ED"/>
    <w:rsid w:val="00E400A3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C2D99"/>
    <w:rsid w:val="00ED0D12"/>
    <w:rsid w:val="00EF0636"/>
    <w:rsid w:val="00EF39AA"/>
    <w:rsid w:val="00EF55B4"/>
    <w:rsid w:val="00F21513"/>
    <w:rsid w:val="00F40B8A"/>
    <w:rsid w:val="00F477B5"/>
    <w:rsid w:val="00F51C20"/>
    <w:rsid w:val="00F55434"/>
    <w:rsid w:val="00F605ED"/>
    <w:rsid w:val="00F62D38"/>
    <w:rsid w:val="00F663AB"/>
    <w:rsid w:val="00F716B7"/>
    <w:rsid w:val="00F77CC9"/>
    <w:rsid w:val="00F8705D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1E4819C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Bullet 2" w:semiHidden="0" w:unhideWhenUsed="0"/>
    <w:lsdException w:name="List Bullet 5" w:semiHidden="0" w:unhideWhenUsed="0"/>
    <w:lsdException w:name="List Number 2" w:semiHidden="0" w:unhideWhenUsed="0"/>
    <w:lsdException w:name="Title" w:semiHidden="0" w:uiPriority="10" w:unhideWhenUsed="0" w:qFormat="1"/>
    <w:lsdException w:name="Body Text" w:uiPriority="1"/>
    <w:lsdException w:name="Body Text Indent" w:uiPriority="99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iPriority="99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EDEA5D-712C-4D16-BA43-61F17FCF7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1</TotalTime>
  <Pages>1</Pages>
  <Words>245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 </vt:lpstr>
    </vt:vector>
  </TitlesOfParts>
  <Company>ISI ResearchSoft</Company>
  <LinksUpToDate>false</LinksUpToDate>
  <CharactersWithSpaces>1594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Aitor MuÑoz Peligro</cp:lastModifiedBy>
  <cp:revision>2</cp:revision>
  <cp:lastPrinted>2018-07-13T10:45:00Z</cp:lastPrinted>
  <dcterms:created xsi:type="dcterms:W3CDTF">2020-07-30T10:49:00Z</dcterms:created>
  <dcterms:modified xsi:type="dcterms:W3CDTF">2020-07-30T10:49:00Z</dcterms:modified>
</cp:coreProperties>
</file>